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E1B" w:rsidRDefault="00ED6E1B" w:rsidP="006D21F2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310277">
        <w:rPr>
          <w:rFonts w:ascii="David" w:hAnsi="David" w:cs="David"/>
          <w:b/>
          <w:bCs/>
          <w:sz w:val="24"/>
          <w:szCs w:val="24"/>
          <w:u w:val="single"/>
          <w:rtl/>
        </w:rPr>
        <w:t>קבצים בנושא אדריכלות של המבנה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חלק 3:</w:t>
      </w:r>
    </w:p>
    <w:p w:rsidR="00ED6E1B" w:rsidRPr="001C0B17" w:rsidRDefault="009011C1" w:rsidP="009011C1">
      <w:pPr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5.75pt;height:47.25pt" o:ole="">
            <v:imagedata r:id="rId4" o:title=""/>
          </v:shape>
          <o:OLEObject Type="Embed" ProgID="AcroExch.Document.DC" ShapeID="_x0000_i1033" DrawAspect="Icon" ObjectID="_1666000860" r:id="rId5"/>
        </w:object>
      </w:r>
      <w:r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4" type="#_x0000_t75" style="width:75.75pt;height:47.25pt" o:ole="">
            <v:imagedata r:id="rId6" o:title=""/>
          </v:shape>
          <o:OLEObject Type="Embed" ProgID="AcroExch.Document.DC" ShapeID="_x0000_i1034" DrawAspect="Icon" ObjectID="_1666000861" r:id="rId7"/>
        </w:object>
      </w:r>
      <w:bookmarkStart w:id="0" w:name="_GoBack"/>
      <w:bookmarkEnd w:id="0"/>
      <w:r w:rsidR="001C0B1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5" type="#_x0000_t75" style="width:75.75pt;height:47.25pt" o:ole="">
            <v:imagedata r:id="rId8" o:title=""/>
          </v:shape>
          <o:OLEObject Type="Embed" ProgID="AcroExch.Document.DC" ShapeID="_x0000_i1025" DrawAspect="Icon" ObjectID="_1666000862" r:id="rId9"/>
        </w:object>
      </w:r>
      <w:r w:rsidR="001C0B1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6" type="#_x0000_t75" style="width:75.75pt;height:47.25pt" o:ole="">
            <v:imagedata r:id="rId10" o:title=""/>
          </v:shape>
          <o:OLEObject Type="Embed" ProgID="AcroExch.Document.DC" ShapeID="_x0000_i1026" DrawAspect="Icon" ObjectID="_1666000863" r:id="rId11"/>
        </w:object>
      </w:r>
      <w:r w:rsidR="001C0B1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7" type="#_x0000_t75" style="width:75.75pt;height:47.25pt" o:ole="">
            <v:imagedata r:id="rId12" o:title=""/>
          </v:shape>
          <o:OLEObject Type="Embed" ProgID="AcroExch.Document.DC" ShapeID="_x0000_i1027" DrawAspect="Icon" ObjectID="_1666000864" r:id="rId13"/>
        </w:object>
      </w:r>
      <w:r w:rsidR="00ED6E1B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8" type="#_x0000_t75" style="width:75.75pt;height:47.25pt" o:ole="">
            <v:imagedata r:id="rId14" o:title=""/>
          </v:shape>
          <o:OLEObject Type="Embed" ProgID="AcroExch.Document.DC" ShapeID="_x0000_i1028" DrawAspect="Icon" ObjectID="_1666000865" r:id="rId15"/>
        </w:object>
      </w:r>
      <w:r w:rsidR="00ED6E1B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9" type="#_x0000_t75" style="width:75.75pt;height:47.25pt" o:ole="">
            <v:imagedata r:id="rId16" o:title=""/>
          </v:shape>
          <o:OLEObject Type="Embed" ProgID="AcroExch.Document.DC" ShapeID="_x0000_i1029" DrawAspect="Icon" ObjectID="_1666000866" r:id="rId17"/>
        </w:object>
      </w:r>
      <w:r w:rsidR="00ED6E1B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0" type="#_x0000_t75" style="width:75.75pt;height:47.25pt" o:ole="">
            <v:imagedata r:id="rId18" o:title=""/>
          </v:shape>
          <o:OLEObject Type="Embed" ProgID="AcroExch.Document.DC" ShapeID="_x0000_i1030" DrawAspect="Icon" ObjectID="_1666000867" r:id="rId19"/>
        </w:object>
      </w:r>
      <w:r w:rsidR="00ED6E1B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1" type="#_x0000_t75" style="width:75.75pt;height:47.25pt" o:ole="">
            <v:imagedata r:id="rId20" o:title=""/>
          </v:shape>
          <o:OLEObject Type="Embed" ProgID="AcroExch.Document.DC" ShapeID="_x0000_i1031" DrawAspect="Icon" ObjectID="_1666000868" r:id="rId21"/>
        </w:object>
      </w:r>
      <w:r w:rsidR="00ED6E1B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2" type="#_x0000_t75" style="width:75.75pt;height:47.25pt" o:ole="">
            <v:imagedata r:id="rId22" o:title=""/>
          </v:shape>
          <o:OLEObject Type="Embed" ProgID="AcroExch.Document.DC" ShapeID="_x0000_i1032" DrawAspect="Icon" ObjectID="_1666000869" r:id="rId23"/>
        </w:object>
      </w:r>
    </w:p>
    <w:p w:rsidR="00EE589E" w:rsidRPr="00ED6E1B" w:rsidRDefault="00EE589E" w:rsidP="00ED6E1B">
      <w:pPr>
        <w:ind w:firstLine="720"/>
      </w:pPr>
    </w:p>
    <w:sectPr w:rsidR="00EE589E" w:rsidRPr="00ED6E1B" w:rsidSect="00CB37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1B"/>
    <w:rsid w:val="001C0B17"/>
    <w:rsid w:val="006D21F2"/>
    <w:rsid w:val="009011C1"/>
    <w:rsid w:val="00CB3707"/>
    <w:rsid w:val="00ED6E1B"/>
    <w:rsid w:val="00E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B72A470"/>
  <w15:chartTrackingRefBased/>
  <w15:docId w15:val="{4F1F7FD3-52C6-4B20-83D5-7A7C145F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FE7D1D3E</Template>
  <TotalTime>3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Reuven (rechesh)</dc:creator>
  <cp:keywords/>
  <dc:description/>
  <cp:lastModifiedBy>Adi Reuven (rechesh)</cp:lastModifiedBy>
  <cp:revision>5</cp:revision>
  <dcterms:created xsi:type="dcterms:W3CDTF">2020-11-04T11:01:00Z</dcterms:created>
  <dcterms:modified xsi:type="dcterms:W3CDTF">2020-11-04T11:11:00Z</dcterms:modified>
</cp:coreProperties>
</file>